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3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840"/>
        <w:gridCol w:w="3619"/>
      </w:tblGrid>
      <w:tr w:rsidR="00B4550F" w:rsidRPr="00AA4794" w14:paraId="2157A766" w14:textId="77777777" w:rsidTr="00B45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979"/>
        </w:trPr>
        <w:tc>
          <w:tcPr>
            <w:tcW w:w="7839" w:type="dxa"/>
            <w:tcMar>
              <w:right w:w="288" w:type="dxa"/>
            </w:tcMar>
          </w:tcPr>
          <w:p w14:paraId="6EBD823E" w14:textId="398D2611" w:rsidR="005C61E4" w:rsidRPr="00AA4794" w:rsidRDefault="00E0367C" w:rsidP="005C61E4">
            <w:pPr>
              <w:spacing w:after="160"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099587" wp14:editId="65C9264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1348740</wp:posOffset>
                      </wp:positionV>
                      <wp:extent cx="4488180" cy="14859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818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C469D4" w14:textId="1863F46D" w:rsidR="00E0367C" w:rsidRPr="00E0367C" w:rsidRDefault="00E0367C" w:rsidP="00E0367C">
                                  <w:pPr>
                                    <w:jc w:val="center"/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367C"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Interview Corner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Triang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0995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6.6pt;margin-top:106.2pt;width:353.4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" filled="f" stroked="f">
                      <v:textbox>
                        <w:txbxContent>
                          <w:p w14:paraId="2DC469D4" w14:textId="1863F46D" w:rsidR="00E0367C" w:rsidRPr="00E0367C" w:rsidRDefault="00E0367C" w:rsidP="00E0367C">
                            <w:pPr>
                              <w:jc w:val="center"/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67C"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Interview Corner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F457AB" wp14:editId="51D494F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152400</wp:posOffset>
                      </wp:positionV>
                      <wp:extent cx="4419600" cy="838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72B919" w14:textId="1C468749" w:rsidR="00E0367C" w:rsidRPr="00E0367C" w:rsidRDefault="00E0367C" w:rsidP="00E0367C">
                                  <w:pPr>
                                    <w:jc w:val="center"/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367C"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Mr. </w:t>
                                  </w:r>
                                  <w:r w:rsidRPr="00E0367C"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PSVR</w:t>
                                  </w:r>
                                  <w:r w:rsidR="006E1D0C">
                                    <w:rPr>
                                      <w:rFonts w:ascii="Algerian" w:hAnsi="Algerian"/>
                                      <w:bCs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457AB" id="Text Box 4" o:spid="_x0000_s1027" type="#_x0000_t202" style="position:absolute;margin-left:12pt;margin-top:12pt;width:348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" filled="f" stroked="f">
                      <v:textbox>
                        <w:txbxContent>
                          <w:p w14:paraId="6072B919" w14:textId="1C468749" w:rsidR="00E0367C" w:rsidRPr="00E0367C" w:rsidRDefault="00E0367C" w:rsidP="00E0367C">
                            <w:pPr>
                              <w:jc w:val="center"/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67C"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Mr. </w:t>
                            </w:r>
                            <w:r w:rsidRPr="00E0367C"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PSVR</w:t>
                            </w:r>
                            <w:r w:rsidR="006E1D0C">
                              <w:rPr>
                                <w:rFonts w:ascii="Algerian" w:hAnsi="Algerian"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D61F88" wp14:editId="272BE8D2">
                  <wp:extent cx="4671060" cy="34137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terview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060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29B4A" w14:textId="22EA65DC" w:rsidR="00E0367C" w:rsidRPr="00E0367C" w:rsidRDefault="00E0367C" w:rsidP="005C61E4">
            <w:pPr>
              <w:pStyle w:val="Heading1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E0367C">
              <w:rPr>
                <w:rFonts w:ascii="Arial" w:hAnsi="Arial" w:cs="Arial"/>
                <w:bCs/>
                <w:sz w:val="20"/>
                <w:szCs w:val="20"/>
              </w:rPr>
              <w:t xml:space="preserve">Issue </w:t>
            </w:r>
            <w:r w:rsidR="00576204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E0367C">
              <w:rPr>
                <w:rFonts w:ascii="Arial" w:hAnsi="Arial" w:cs="Arial"/>
                <w:bCs/>
                <w:sz w:val="20"/>
                <w:szCs w:val="20"/>
              </w:rPr>
              <w:t xml:space="preserve">| </w:t>
            </w:r>
            <w:r w:rsidR="00576204">
              <w:rPr>
                <w:rFonts w:ascii="Arial" w:hAnsi="Arial" w:cs="Arial"/>
                <w:bCs/>
                <w:sz w:val="20"/>
                <w:szCs w:val="20"/>
              </w:rPr>
              <w:t>August 15</w:t>
            </w:r>
            <w:r w:rsidRPr="00E0367C">
              <w:rPr>
                <w:rFonts w:ascii="Arial" w:hAnsi="Arial" w:cs="Arial"/>
                <w:bCs/>
                <w:sz w:val="20"/>
                <w:szCs w:val="20"/>
              </w:rPr>
              <w:t>, 2018 | Volume 1</w:t>
            </w:r>
          </w:p>
          <w:p w14:paraId="566E68C3" w14:textId="77777777" w:rsidR="00E0367C" w:rsidRDefault="00E0367C" w:rsidP="005C61E4">
            <w:pPr>
              <w:pStyle w:val="Heading1"/>
              <w:outlineLvl w:val="0"/>
              <w:rPr>
                <w:bCs/>
              </w:rPr>
            </w:pPr>
          </w:p>
          <w:p w14:paraId="1E4D17C4" w14:textId="323C9AB4" w:rsidR="005C61E4" w:rsidRDefault="00E0367C" w:rsidP="005C61E4">
            <w:pPr>
              <w:pStyle w:val="Heading1"/>
              <w:outlineLvl w:val="0"/>
              <w:rPr>
                <w:bCs/>
              </w:rPr>
            </w:pPr>
            <w:r>
              <w:t xml:space="preserve">An Interview </w:t>
            </w:r>
            <w:proofErr w:type="gramStart"/>
            <w:r w:rsidR="00576204">
              <w:t>With</w:t>
            </w:r>
            <w:proofErr w:type="gramEnd"/>
            <w:r w:rsidR="00576204">
              <w:t xml:space="preserve"> Some Soul…</w:t>
            </w:r>
          </w:p>
          <w:p w14:paraId="0F67CA0C" w14:textId="77777777" w:rsidR="00E0367C" w:rsidRPr="00E0367C" w:rsidRDefault="00E0367C" w:rsidP="00E0367C"/>
          <w:p w14:paraId="0E958F06" w14:textId="53F02926" w:rsidR="005C61E4" w:rsidRDefault="00576204" w:rsidP="005C61E4">
            <w:pPr>
              <w:spacing w:after="160" w:line="312" w:lineRule="auto"/>
              <w:rPr>
                <w:bCs w:val="0"/>
                <w:color w:val="auto"/>
              </w:rPr>
            </w:pPr>
            <w:r>
              <w:rPr>
                <w:color w:val="auto"/>
              </w:rPr>
              <w:t xml:space="preserve">Music can soothe the savage beat. It can make memories that can be awoken within a few beats. </w:t>
            </w:r>
            <w:proofErr w:type="gramStart"/>
            <w:r>
              <w:rPr>
                <w:color w:val="auto"/>
              </w:rPr>
              <w:t>So</w:t>
            </w:r>
            <w:proofErr w:type="gramEnd"/>
            <w:r>
              <w:rPr>
                <w:color w:val="auto"/>
              </w:rPr>
              <w:t xml:space="preserve"> when I heard that </w:t>
            </w:r>
            <w:proofErr w:type="spellStart"/>
            <w:r>
              <w:rPr>
                <w:color w:val="auto"/>
              </w:rPr>
              <w:t>Survios</w:t>
            </w:r>
            <w:proofErr w:type="spellEnd"/>
            <w:r>
              <w:rPr>
                <w:color w:val="auto"/>
              </w:rPr>
              <w:t xml:space="preserve"> was coming up with something new, creative, and could make anyone sound like they were a musical prodigy, I became very intrigued and I had to see what it was all about. Luckily, Nathan </w:t>
            </w:r>
            <w:proofErr w:type="spellStart"/>
            <w:r>
              <w:rPr>
                <w:color w:val="auto"/>
              </w:rPr>
              <w:t>Burba</w:t>
            </w:r>
            <w:proofErr w:type="spellEnd"/>
            <w:r>
              <w:rPr>
                <w:color w:val="auto"/>
              </w:rPr>
              <w:t xml:space="preserve"> of </w:t>
            </w:r>
            <w:proofErr w:type="spellStart"/>
            <w:r>
              <w:rPr>
                <w:color w:val="auto"/>
              </w:rPr>
              <w:t>Survios</w:t>
            </w:r>
            <w:proofErr w:type="spellEnd"/>
            <w:r>
              <w:rPr>
                <w:color w:val="auto"/>
              </w:rPr>
              <w:t xml:space="preserve"> was happy to help out.</w:t>
            </w:r>
          </w:p>
          <w:p w14:paraId="657DCA06" w14:textId="77777777" w:rsidR="003B3576" w:rsidRPr="00AA4794" w:rsidRDefault="003B3576" w:rsidP="005C61E4">
            <w:pPr>
              <w:spacing w:after="160" w:line="312" w:lineRule="auto"/>
            </w:pPr>
          </w:p>
          <w:p w14:paraId="1A9CA456" w14:textId="094A9EC5" w:rsidR="00880783" w:rsidRPr="00AA4794" w:rsidRDefault="00576204" w:rsidP="00576204">
            <w:pPr>
              <w:spacing w:after="160"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630695" wp14:editId="06010D6D">
                  <wp:extent cx="4114800" cy="2673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065931D7" w14:textId="1383063D" w:rsidR="005C61E4" w:rsidRPr="00AA4794" w:rsidRDefault="00606E22" w:rsidP="00C807AA">
            <w:pPr>
              <w:pStyle w:val="Heading2"/>
              <w:shd w:val="clear" w:color="auto" w:fill="0000FF"/>
              <w:outlineLvl w:val="1"/>
            </w:pPr>
            <w:r>
              <w:t xml:space="preserve">Find out why you should pick up </w:t>
            </w:r>
            <w:proofErr w:type="spellStart"/>
            <w:r w:rsidR="00576204">
              <w:t>Electronauts</w:t>
            </w:r>
            <w:proofErr w:type="spellEnd"/>
            <w:r>
              <w:t>!</w:t>
            </w:r>
          </w:p>
          <w:p w14:paraId="26D9BA3B" w14:textId="00B91E08" w:rsidR="005C61E4" w:rsidRPr="00AA4794" w:rsidRDefault="00C807AA" w:rsidP="00C807AA">
            <w:pPr>
              <w:pStyle w:val="Heading2"/>
              <w:shd w:val="clear" w:color="auto" w:fill="000000" w:themeFill="text1"/>
              <w:tabs>
                <w:tab w:val="left" w:pos="780"/>
                <w:tab w:val="center" w:pos="1809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-909312545"/>
                <w:placeholder>
                  <w:docPart w:val="E8B06EA76EB045FE9F741BFE04211A1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09CA3AF6" w14:textId="08C65D07" w:rsidR="005C61E4" w:rsidRPr="00AA4794" w:rsidRDefault="00576204" w:rsidP="00C807AA">
            <w:pPr>
              <w:pStyle w:val="Heading2"/>
              <w:shd w:val="clear" w:color="auto" w:fill="C00000"/>
              <w:outlineLvl w:val="1"/>
            </w:pPr>
            <w:r>
              <w:t xml:space="preserve">What </w:t>
            </w:r>
            <w:proofErr w:type="gramStart"/>
            <w:r>
              <w:t>are</w:t>
            </w:r>
            <w:proofErr w:type="gramEnd"/>
            <w:r>
              <w:t xml:space="preserve"> Nathan </w:t>
            </w:r>
            <w:proofErr w:type="spellStart"/>
            <w:r>
              <w:t>Burba’s</w:t>
            </w:r>
            <w:proofErr w:type="spellEnd"/>
            <w:r>
              <w:t xml:space="preserve"> Tips</w:t>
            </w:r>
            <w:r w:rsidR="00606E22">
              <w:t>?</w:t>
            </w:r>
          </w:p>
          <w:p w14:paraId="2E449475" w14:textId="08297BDB" w:rsidR="005C61E4" w:rsidRPr="00AA4794" w:rsidRDefault="00C807AA" w:rsidP="00C807AA">
            <w:pPr>
              <w:pStyle w:val="Heading2"/>
              <w:shd w:val="clear" w:color="auto" w:fill="000000" w:themeFill="text1"/>
              <w:tabs>
                <w:tab w:val="left" w:pos="1164"/>
                <w:tab w:val="center" w:pos="1809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1193575528"/>
                <w:placeholder>
                  <w:docPart w:val="8D0AF4CEEFE34CA3A02E0A4A768578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80022F9" w14:textId="53C475B2" w:rsidR="005C61E4" w:rsidRPr="00AA4794" w:rsidRDefault="00576204" w:rsidP="00C807AA">
            <w:pPr>
              <w:pStyle w:val="Heading2"/>
              <w:shd w:val="clear" w:color="auto" w:fill="EC6814" w:themeFill="accent4"/>
              <w:outlineLvl w:val="1"/>
            </w:pPr>
            <w:r>
              <w:t>Does @Martin76 get his question answered about adding your own tracks</w:t>
            </w:r>
            <w:r w:rsidR="00175D6F">
              <w:t>?</w:t>
            </w:r>
          </w:p>
          <w:p w14:paraId="584A7576" w14:textId="2C0FF53E" w:rsidR="005C61E4" w:rsidRPr="00AA4794" w:rsidRDefault="00C807AA" w:rsidP="00C807AA">
            <w:pPr>
              <w:pStyle w:val="Heading2"/>
              <w:shd w:val="clear" w:color="auto" w:fill="000000" w:themeFill="text1"/>
              <w:tabs>
                <w:tab w:val="left" w:pos="936"/>
                <w:tab w:val="center" w:pos="1809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-59171642"/>
                <w:placeholder>
                  <w:docPart w:val="433BC3ACE1FF4659BF290B644066C2D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B8902E3" w14:textId="3978F8E8" w:rsidR="005C61E4" w:rsidRPr="00AA4794" w:rsidRDefault="00576204" w:rsidP="005C61E4">
            <w:pPr>
              <w:pStyle w:val="Heading2"/>
              <w:outlineLvl w:val="1"/>
            </w:pPr>
            <w:r>
              <w:t>Does @</w:t>
            </w:r>
            <w:proofErr w:type="spellStart"/>
            <w:r>
              <w:t>Chapuliicat</w:t>
            </w:r>
            <w:proofErr w:type="spellEnd"/>
            <w:r>
              <w:t xml:space="preserve"> find out about </w:t>
            </w:r>
            <w:proofErr w:type="spellStart"/>
            <w:r>
              <w:t>mulitplayer</w:t>
            </w:r>
            <w:proofErr w:type="spellEnd"/>
            <w:r w:rsidR="00175D6F">
              <w:t>!</w:t>
            </w:r>
          </w:p>
          <w:p w14:paraId="1240A233" w14:textId="688764F8" w:rsidR="005C61E4" w:rsidRPr="00AA4794" w:rsidRDefault="00C807AA" w:rsidP="00C807AA">
            <w:pPr>
              <w:pStyle w:val="Heading2"/>
              <w:shd w:val="clear" w:color="auto" w:fill="000000" w:themeFill="text1"/>
              <w:tabs>
                <w:tab w:val="left" w:pos="1320"/>
                <w:tab w:val="center" w:pos="1809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1319850249"/>
                <w:placeholder>
                  <w:docPart w:val="ABB04406489D4352AF06DA5260ABD7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F7E51AF" w14:textId="106094D7" w:rsidR="005C61E4" w:rsidRPr="00AA4794" w:rsidRDefault="00C807AA" w:rsidP="00C807AA">
            <w:pPr>
              <w:pStyle w:val="Heading2"/>
              <w:shd w:val="clear" w:color="auto" w:fill="FFC000"/>
              <w:outlineLvl w:val="1"/>
            </w:pPr>
            <w:r>
              <w:t xml:space="preserve">Find out, even more, when you go to </w:t>
            </w:r>
            <w:hyperlink r:id="rId9" w:history="1">
              <w:r w:rsidRPr="00C807AA">
                <w:rPr>
                  <w:rStyle w:val="Hyperlink"/>
                  <w:bCs w:val="0"/>
                  <w:sz w:val="22"/>
                  <w:szCs w:val="22"/>
                </w:rPr>
                <w:t>theplaystationbrahs.com</w:t>
              </w:r>
            </w:hyperlink>
            <w:r w:rsidR="00B4550F">
              <w:tab/>
            </w:r>
          </w:p>
          <w:p w14:paraId="093CDAD5" w14:textId="180D0FE8" w:rsidR="00B4550F" w:rsidRDefault="00576204" w:rsidP="00B4550F">
            <w:pPr>
              <w:pStyle w:val="ContactInfo"/>
              <w:shd w:val="clear" w:color="auto" w:fill="000000" w:themeFill="text1"/>
              <w:spacing w:line="312" w:lineRule="auto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4F6E189" wp14:editId="2499F95A">
                  <wp:extent cx="2095500" cy="695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A5C67" w14:textId="0CBDD1BF" w:rsidR="005C61E4" w:rsidRPr="00AA4794" w:rsidRDefault="005C61E4" w:rsidP="00B4550F">
            <w:pPr>
              <w:pStyle w:val="ContactInfo"/>
              <w:shd w:val="clear" w:color="auto" w:fill="000000" w:themeFill="text1"/>
              <w:spacing w:line="312" w:lineRule="auto"/>
              <w:jc w:val="left"/>
            </w:pPr>
          </w:p>
        </w:tc>
      </w:tr>
    </w:tbl>
    <w:p w14:paraId="3ABDAE93" w14:textId="7A530D1B" w:rsidR="00FB3890" w:rsidRDefault="00FB3890" w:rsidP="00AA4794">
      <w:pPr>
        <w:pStyle w:val="NoSpacing"/>
      </w:pPr>
    </w:p>
    <w:p w14:paraId="57CE025B" w14:textId="77777777" w:rsidR="00FB3890" w:rsidRDefault="00FB3890">
      <w:r>
        <w:br w:type="page"/>
      </w:r>
    </w:p>
    <w:p w14:paraId="3485C5FF" w14:textId="77777777" w:rsidR="00FB3890" w:rsidRDefault="00FB3890" w:rsidP="00FB3890">
      <w:pPr>
        <w:pStyle w:val="NoSpacing"/>
      </w:pPr>
    </w:p>
    <w:p w14:paraId="0B09A7A0" w14:textId="7C57FCBD" w:rsidR="00576204" w:rsidRDefault="00576204" w:rsidP="00576204">
      <w:bookmarkStart w:id="0" w:name="_GoBack"/>
      <w:bookmarkEnd w:id="0"/>
    </w:p>
    <w:sectPr w:rsidR="005762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0E554" w14:textId="77777777" w:rsidR="00EF40FC" w:rsidRDefault="00EF40FC" w:rsidP="005F5D5F">
      <w:pPr>
        <w:spacing w:after="0" w:line="240" w:lineRule="auto"/>
      </w:pPr>
      <w:r>
        <w:separator/>
      </w:r>
    </w:p>
  </w:endnote>
  <w:endnote w:type="continuationSeparator" w:id="0">
    <w:p w14:paraId="0C0EFE35" w14:textId="77777777" w:rsidR="00EF40FC" w:rsidRDefault="00EF40F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EF319" w14:textId="77777777" w:rsidR="00EF40FC" w:rsidRDefault="00EF40FC" w:rsidP="005F5D5F">
      <w:pPr>
        <w:spacing w:after="0" w:line="240" w:lineRule="auto"/>
      </w:pPr>
      <w:r>
        <w:separator/>
      </w:r>
    </w:p>
  </w:footnote>
  <w:footnote w:type="continuationSeparator" w:id="0">
    <w:p w14:paraId="38E7D628" w14:textId="77777777" w:rsidR="00EF40FC" w:rsidRDefault="00EF40F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7AwNTE1MbIwNDQ1NjVV0lEKTi0uzszPAykwrAUAYduuJSwAAAA="/>
  </w:docVars>
  <w:rsids>
    <w:rsidRoot w:val="00E0367C"/>
    <w:rsid w:val="000168C0"/>
    <w:rsid w:val="000427C6"/>
    <w:rsid w:val="00076F31"/>
    <w:rsid w:val="000B4C91"/>
    <w:rsid w:val="00171CDD"/>
    <w:rsid w:val="00175521"/>
    <w:rsid w:val="00175D6F"/>
    <w:rsid w:val="00181FB9"/>
    <w:rsid w:val="001D37CD"/>
    <w:rsid w:val="00251739"/>
    <w:rsid w:val="00261A78"/>
    <w:rsid w:val="002D1BF9"/>
    <w:rsid w:val="00375F57"/>
    <w:rsid w:val="003803C5"/>
    <w:rsid w:val="003B3576"/>
    <w:rsid w:val="003B6A17"/>
    <w:rsid w:val="00411532"/>
    <w:rsid w:val="005222EE"/>
    <w:rsid w:val="00541BB3"/>
    <w:rsid w:val="00544732"/>
    <w:rsid w:val="00576204"/>
    <w:rsid w:val="005C61E4"/>
    <w:rsid w:val="005F5D5F"/>
    <w:rsid w:val="00606E22"/>
    <w:rsid w:val="00665EA1"/>
    <w:rsid w:val="006E1D0C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20AD6"/>
    <w:rsid w:val="00A03450"/>
    <w:rsid w:val="00A97C88"/>
    <w:rsid w:val="00AA4794"/>
    <w:rsid w:val="00AB3068"/>
    <w:rsid w:val="00AB58F4"/>
    <w:rsid w:val="00AF32DC"/>
    <w:rsid w:val="00B4550F"/>
    <w:rsid w:val="00B46A60"/>
    <w:rsid w:val="00BC6ED1"/>
    <w:rsid w:val="00C57F20"/>
    <w:rsid w:val="00C807AA"/>
    <w:rsid w:val="00D16845"/>
    <w:rsid w:val="00D56FBE"/>
    <w:rsid w:val="00D751DD"/>
    <w:rsid w:val="00D91BE6"/>
    <w:rsid w:val="00E0367C"/>
    <w:rsid w:val="00E3564F"/>
    <w:rsid w:val="00EC1838"/>
    <w:rsid w:val="00EF40FC"/>
    <w:rsid w:val="00F03DBB"/>
    <w:rsid w:val="00F2548A"/>
    <w:rsid w:val="00FA21D4"/>
    <w:rsid w:val="00FB2003"/>
    <w:rsid w:val="00FB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2EB035"/>
  <w15:chartTrackingRefBased/>
  <w15:docId w15:val="{528D1254-6248-4949-98F4-14229566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8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5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file:///E:\PSVR%20(2)\theplaystationbrah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xTh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B06EA76EB045FE9F741BFE04211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67387-300D-4445-A63E-BC9031545E9E}"/>
      </w:docPartPr>
      <w:docPartBody>
        <w:p w:rsidR="00663051" w:rsidRDefault="004E7BE9">
          <w:pPr>
            <w:pStyle w:val="E8B06EA76EB045FE9F741BFE04211A1D"/>
          </w:pPr>
          <w:r w:rsidRPr="00AA4794">
            <w:t>────</w:t>
          </w:r>
        </w:p>
      </w:docPartBody>
    </w:docPart>
    <w:docPart>
      <w:docPartPr>
        <w:name w:val="8D0AF4CEEFE34CA3A02E0A4A76857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9008-FB07-4061-B656-8823AA568DA0}"/>
      </w:docPartPr>
      <w:docPartBody>
        <w:p w:rsidR="00663051" w:rsidRDefault="004E7BE9">
          <w:pPr>
            <w:pStyle w:val="8D0AF4CEEFE34CA3A02E0A4A7685784A"/>
          </w:pPr>
          <w:r w:rsidRPr="00AA4794">
            <w:t>────</w:t>
          </w:r>
        </w:p>
      </w:docPartBody>
    </w:docPart>
    <w:docPart>
      <w:docPartPr>
        <w:name w:val="433BC3ACE1FF4659BF290B644066C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2BAF8-16A9-4166-BCFF-86959E34A4F7}"/>
      </w:docPartPr>
      <w:docPartBody>
        <w:p w:rsidR="00663051" w:rsidRDefault="004E7BE9">
          <w:pPr>
            <w:pStyle w:val="433BC3ACE1FF4659BF290B644066C2D3"/>
          </w:pPr>
          <w:r w:rsidRPr="00AA4794">
            <w:t>────</w:t>
          </w:r>
        </w:p>
      </w:docPartBody>
    </w:docPart>
    <w:docPart>
      <w:docPartPr>
        <w:name w:val="ABB04406489D4352AF06DA5260ABD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B5C6D-7F30-4A7F-8EAB-897C1A17D47A}"/>
      </w:docPartPr>
      <w:docPartBody>
        <w:p w:rsidR="00663051" w:rsidRDefault="004E7BE9">
          <w:pPr>
            <w:pStyle w:val="ABB04406489D4352AF06DA5260ABD7DA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51"/>
    <w:rsid w:val="004E7BE9"/>
    <w:rsid w:val="00663051"/>
    <w:rsid w:val="00F5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8257DF780942F2A7A82926DFA21A13">
    <w:name w:val="F68257DF780942F2A7A82926DFA21A13"/>
  </w:style>
  <w:style w:type="paragraph" w:customStyle="1" w:styleId="D4AA5D01385143419F44467D2FF753AE">
    <w:name w:val="D4AA5D01385143419F44467D2FF753AE"/>
  </w:style>
  <w:style w:type="paragraph" w:customStyle="1" w:styleId="04B6D5B002584CFCBC6CC891C91D92B2">
    <w:name w:val="04B6D5B002584CFCBC6CC891C91D92B2"/>
  </w:style>
  <w:style w:type="paragraph" w:customStyle="1" w:styleId="3E7A971FF1DA463E93E281014A1F594C">
    <w:name w:val="3E7A971FF1DA463E93E281014A1F594C"/>
  </w:style>
  <w:style w:type="paragraph" w:customStyle="1" w:styleId="AC084D90A6A24E718185790D45C2D10D">
    <w:name w:val="AC084D90A6A24E718185790D45C2D10D"/>
  </w:style>
  <w:style w:type="paragraph" w:customStyle="1" w:styleId="E8B06EA76EB045FE9F741BFE04211A1D">
    <w:name w:val="E8B06EA76EB045FE9F741BFE04211A1D"/>
  </w:style>
  <w:style w:type="paragraph" w:customStyle="1" w:styleId="1D304B99EFE34ED89AFD703F0C1359D4">
    <w:name w:val="1D304B99EFE34ED89AFD703F0C1359D4"/>
  </w:style>
  <w:style w:type="paragraph" w:customStyle="1" w:styleId="8D0AF4CEEFE34CA3A02E0A4A7685784A">
    <w:name w:val="8D0AF4CEEFE34CA3A02E0A4A7685784A"/>
  </w:style>
  <w:style w:type="paragraph" w:customStyle="1" w:styleId="93DED333F6EB4DB9A248C9A4892DC1B5">
    <w:name w:val="93DED333F6EB4DB9A248C9A4892DC1B5"/>
  </w:style>
  <w:style w:type="paragraph" w:customStyle="1" w:styleId="433BC3ACE1FF4659BF290B644066C2D3">
    <w:name w:val="433BC3ACE1FF4659BF290B644066C2D3"/>
  </w:style>
  <w:style w:type="paragraph" w:customStyle="1" w:styleId="90AC6027F22845558732492C70A4B392">
    <w:name w:val="90AC6027F22845558732492C70A4B392"/>
  </w:style>
  <w:style w:type="paragraph" w:customStyle="1" w:styleId="ABB04406489D4352AF06DA5260ABD7DA">
    <w:name w:val="ABB04406489D4352AF06DA5260ABD7DA"/>
  </w:style>
  <w:style w:type="paragraph" w:customStyle="1" w:styleId="9D8EB15372144DD9A0FAA3A8925BD55F">
    <w:name w:val="9D8EB15372144DD9A0FAA3A8925BD55F"/>
  </w:style>
  <w:style w:type="paragraph" w:customStyle="1" w:styleId="ADBE290275C54F99ADAC6B9BA106C67F">
    <w:name w:val="ADBE290275C54F99ADAC6B9BA106C67F"/>
  </w:style>
  <w:style w:type="paragraph" w:customStyle="1" w:styleId="DE5188B0F1BF4310B292BBA6F9FCD499">
    <w:name w:val="DE5188B0F1BF4310B292BBA6F9FCD499"/>
  </w:style>
  <w:style w:type="paragraph" w:customStyle="1" w:styleId="9845E86624BA4683A791603178CC9E33">
    <w:name w:val="9845E86624BA4683A791603178CC9E33"/>
  </w:style>
  <w:style w:type="paragraph" w:customStyle="1" w:styleId="7C0CD5DD478646A7AFE4E6D46D32A8BC">
    <w:name w:val="7C0CD5DD478646A7AFE4E6D46D32A8BC"/>
  </w:style>
  <w:style w:type="paragraph" w:customStyle="1" w:styleId="75CD71CC69CA48079C783D33C3D08FD9">
    <w:name w:val="75CD71CC69CA48079C783D33C3D08F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h.</dc:creator>
  <cp:keywords/>
  <dc:description/>
  <cp:lastModifiedBy>brandon h.</cp:lastModifiedBy>
  <cp:revision>2</cp:revision>
  <dcterms:created xsi:type="dcterms:W3CDTF">2019-10-09T21:14:00Z</dcterms:created>
  <dcterms:modified xsi:type="dcterms:W3CDTF">2019-10-09T21:14:00Z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